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C76B2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28C" w:rsidRPr="00BB428C" w:rsidRDefault="00F427A4" w:rsidP="00BB42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uk-UA"/>
              </w:rPr>
              <w:t xml:space="preserve">Капітальний ремонт 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>житлового</w:t>
            </w:r>
            <w:r w:rsidR="00F5567D">
              <w:rPr>
                <w:b/>
                <w:bCs/>
                <w:iCs/>
                <w:sz w:val="28"/>
                <w:szCs w:val="28"/>
                <w:lang w:val="uk-UA"/>
              </w:rPr>
              <w:t xml:space="preserve"> фонду – ремонт житлового будинку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>, пошкодженого внаслідок збройної агресії російської федерації проти України, розташованого за адресою: м.Суми, вул.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Заливна, 33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D72BEB" w:rsidRPr="009A1598" w:rsidRDefault="00D72BEB" w:rsidP="00567741">
            <w:pPr>
              <w:rPr>
                <w:b/>
                <w:lang w:val="uk-UA"/>
              </w:rPr>
            </w:pP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28C" w:rsidRPr="00BB428C" w:rsidRDefault="00236EE5" w:rsidP="00BB42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F427A4">
              <w:rPr>
                <w:b/>
                <w:bCs/>
                <w:iCs/>
                <w:sz w:val="28"/>
                <w:szCs w:val="28"/>
                <w:lang w:val="uk-UA"/>
              </w:rPr>
              <w:t xml:space="preserve">Капітальний ремонт 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>житлового</w:t>
            </w:r>
            <w:r w:rsidR="00F5567D">
              <w:rPr>
                <w:b/>
                <w:bCs/>
                <w:iCs/>
                <w:sz w:val="28"/>
                <w:szCs w:val="28"/>
                <w:lang w:val="uk-UA"/>
              </w:rPr>
              <w:t xml:space="preserve"> фонду – ремонт житлового будинку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>, пошкодженого внаслідок збройної агресії російської федерації проти України, розташованого за адресою: м.Суми, вул.</w:t>
            </w:r>
            <w:r w:rsidR="00F427A4">
              <w:rPr>
                <w:b/>
                <w:bCs/>
                <w:iCs/>
                <w:sz w:val="28"/>
                <w:szCs w:val="28"/>
                <w:lang w:val="uk-UA"/>
              </w:rPr>
              <w:t>Заливна, 33</w:t>
            </w:r>
          </w:p>
          <w:p w:rsidR="00BB428C" w:rsidRDefault="00FD59C0" w:rsidP="006077A1">
            <w:pPr>
              <w:rPr>
                <w:sz w:val="28"/>
                <w:szCs w:val="28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F427A4">
              <w:rPr>
                <w:sz w:val="28"/>
                <w:szCs w:val="28"/>
                <w:lang w:val="uk-UA"/>
              </w:rPr>
              <w:t xml:space="preserve"> </w:t>
            </w:r>
            <w:r w:rsidR="00BF3475" w:rsidRPr="00163658">
              <w:rPr>
                <w:sz w:val="28"/>
                <w:szCs w:val="28"/>
                <w:lang w:val="uk-UA"/>
              </w:rPr>
              <w:t>51</w:t>
            </w:r>
            <w:r w:rsidR="00041640" w:rsidRPr="00163658">
              <w:rPr>
                <w:sz w:val="28"/>
                <w:szCs w:val="28"/>
                <w:lang w:val="uk-UA"/>
              </w:rPr>
              <w:t>63</w:t>
            </w:r>
            <w:r w:rsidRPr="00163658">
              <w:rPr>
                <w:sz w:val="28"/>
                <w:szCs w:val="28"/>
                <w:lang w:val="uk-UA"/>
              </w:rPr>
              <w:t xml:space="preserve"> від </w:t>
            </w:r>
            <w:r w:rsidR="00041640" w:rsidRPr="00163658">
              <w:rPr>
                <w:sz w:val="28"/>
                <w:szCs w:val="28"/>
                <w:lang w:val="uk-UA"/>
              </w:rPr>
              <w:t>29</w:t>
            </w:r>
            <w:r w:rsidR="00BB428C" w:rsidRPr="00163658">
              <w:rPr>
                <w:sz w:val="28"/>
                <w:szCs w:val="28"/>
                <w:lang w:val="uk-UA"/>
              </w:rPr>
              <w:t>.0</w:t>
            </w:r>
            <w:r w:rsidR="00041640" w:rsidRPr="00163658">
              <w:rPr>
                <w:sz w:val="28"/>
                <w:szCs w:val="28"/>
                <w:lang w:val="uk-UA"/>
              </w:rPr>
              <w:t>5</w:t>
            </w:r>
            <w:r w:rsidR="00C560A3" w:rsidRPr="00163658">
              <w:rPr>
                <w:sz w:val="28"/>
                <w:szCs w:val="28"/>
                <w:lang w:val="uk-UA"/>
              </w:rPr>
              <w:t>.2026</w:t>
            </w:r>
            <w:r w:rsidRPr="00163658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041640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041640">
              <w:rPr>
                <w:sz w:val="28"/>
                <w:szCs w:val="28"/>
                <w:lang w:val="uk-UA"/>
              </w:rPr>
              <w:t>2</w:t>
            </w:r>
          </w:p>
        </w:tc>
      </w:tr>
      <w:tr w:rsidR="00D72BEB" w:rsidRPr="00C76B2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B870E4" w:rsidP="0052304E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870E4">
              <w:rPr>
                <w:bCs/>
                <w:color w:val="FF0000"/>
                <w:sz w:val="28"/>
                <w:szCs w:val="28"/>
                <w:lang w:val="uk-UA"/>
              </w:rPr>
              <w:t xml:space="preserve">2 </w:t>
            </w:r>
            <w:r w:rsidR="0052304E">
              <w:rPr>
                <w:bCs/>
                <w:color w:val="FF0000"/>
                <w:sz w:val="28"/>
                <w:szCs w:val="28"/>
                <w:lang w:val="uk-UA"/>
              </w:rPr>
              <w:t>649 633,6</w:t>
            </w:r>
            <w:r w:rsidRPr="00B870E4">
              <w:rPr>
                <w:bCs/>
                <w:color w:val="FF0000"/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грн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C76B2E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 xml:space="preserve"> Фінансування на 2026 рік – 200 000,00</w:t>
            </w:r>
            <w:bookmarkStart w:id="0" w:name="_GoBack"/>
            <w:bookmarkEnd w:id="0"/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4164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63658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B49CF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04E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66425"/>
    <w:rsid w:val="006765C7"/>
    <w:rsid w:val="006779D2"/>
    <w:rsid w:val="00681EC3"/>
    <w:rsid w:val="006848E4"/>
    <w:rsid w:val="00687454"/>
    <w:rsid w:val="0069641B"/>
    <w:rsid w:val="006B39BE"/>
    <w:rsid w:val="006C6C92"/>
    <w:rsid w:val="006F12E6"/>
    <w:rsid w:val="00700BF0"/>
    <w:rsid w:val="00700D8B"/>
    <w:rsid w:val="007123BA"/>
    <w:rsid w:val="00723D39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236B1"/>
    <w:rsid w:val="00B33BB9"/>
    <w:rsid w:val="00B43F1D"/>
    <w:rsid w:val="00B6712C"/>
    <w:rsid w:val="00B67636"/>
    <w:rsid w:val="00B870E4"/>
    <w:rsid w:val="00BB1A62"/>
    <w:rsid w:val="00BB428C"/>
    <w:rsid w:val="00BB6FD7"/>
    <w:rsid w:val="00BF3475"/>
    <w:rsid w:val="00C1115A"/>
    <w:rsid w:val="00C127AB"/>
    <w:rsid w:val="00C26692"/>
    <w:rsid w:val="00C266EC"/>
    <w:rsid w:val="00C44238"/>
    <w:rsid w:val="00C560A3"/>
    <w:rsid w:val="00C70AC7"/>
    <w:rsid w:val="00C76B2E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427A4"/>
    <w:rsid w:val="00F5390B"/>
    <w:rsid w:val="00F5567D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50020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97F9C-4340-49AE-AF95-07549911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273</TotalTime>
  <Pages>1</Pages>
  <Words>184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39</cp:revision>
  <cp:lastPrinted>2026-08-25T07:17:00Z</cp:lastPrinted>
  <dcterms:created xsi:type="dcterms:W3CDTF">2021-06-25T05:40:00Z</dcterms:created>
  <dcterms:modified xsi:type="dcterms:W3CDTF">2026-08-25T07:17:00Z</dcterms:modified>
</cp:coreProperties>
</file>